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BD9F" w14:textId="77777777" w:rsidR="00EA1A0F" w:rsidRDefault="00EA1A0F">
      <w:r w:rsidRPr="00CD3360">
        <w:rPr>
          <w:rFonts w:ascii="Calibri" w:hAnsi="Calibri"/>
          <w:b/>
        </w:rPr>
        <w:t>Gegevens van de praktijk</w:t>
      </w:r>
    </w:p>
    <w:tbl>
      <w:tblPr>
        <w:tblStyle w:val="Tabelraster"/>
        <w:tblW w:w="9918" w:type="dxa"/>
        <w:tblLayout w:type="fixed"/>
        <w:tblLook w:val="04A0" w:firstRow="1" w:lastRow="0" w:firstColumn="1" w:lastColumn="0" w:noHBand="0" w:noVBand="1"/>
      </w:tblPr>
      <w:tblGrid>
        <w:gridCol w:w="3539"/>
        <w:gridCol w:w="6379"/>
      </w:tblGrid>
      <w:tr w:rsidR="00EA1A0F" w14:paraId="631593D4" w14:textId="77777777" w:rsidTr="00EA1A0F">
        <w:tc>
          <w:tcPr>
            <w:tcW w:w="3539" w:type="dxa"/>
          </w:tcPr>
          <w:p w14:paraId="0D7A6B22" w14:textId="77777777" w:rsidR="00EA1A0F" w:rsidRPr="006B7686" w:rsidRDefault="00EA1A0F" w:rsidP="00C74A09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EA1A0F">
              <w:rPr>
                <w:rFonts w:ascii="Calibri" w:hAnsi="Calibri"/>
                <w:b/>
              </w:rPr>
              <w:t>Deelnemersnummer</w:t>
            </w:r>
            <w:r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1145397486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2C6CC02F" w14:textId="77777777" w:rsidR="00EA1A0F" w:rsidRDefault="00EA1A0F" w:rsidP="00C74A09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2356D5F1" w14:textId="77777777" w:rsidTr="00EA1A0F">
        <w:tc>
          <w:tcPr>
            <w:tcW w:w="3539" w:type="dxa"/>
          </w:tcPr>
          <w:p w14:paraId="4DD5142A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 xml:space="preserve">Naam praktijk:  </w:t>
            </w:r>
          </w:p>
        </w:tc>
        <w:sdt>
          <w:sdtPr>
            <w:rPr>
              <w:rFonts w:ascii="Calibri" w:hAnsi="Calibri"/>
              <w:u w:val="single"/>
            </w:rPr>
            <w:id w:val="-458501669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02737B89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7977982D" w14:textId="77777777" w:rsidTr="00EA1A0F">
        <w:tc>
          <w:tcPr>
            <w:tcW w:w="3539" w:type="dxa"/>
          </w:tcPr>
          <w:p w14:paraId="555A479B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 xml:space="preserve">Naam </w:t>
            </w:r>
            <w:r>
              <w:rPr>
                <w:rFonts w:ascii="Calibri" w:hAnsi="Calibri"/>
                <w:b/>
              </w:rPr>
              <w:t>praktijkhouder/ondernemer</w:t>
            </w:r>
            <w:r w:rsidRPr="006B7686"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979585490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0379F9FA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4C4BD4C4" w14:textId="77777777" w:rsidTr="00EA1A0F">
        <w:tc>
          <w:tcPr>
            <w:tcW w:w="3539" w:type="dxa"/>
          </w:tcPr>
          <w:p w14:paraId="7C15E490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>Adres:</w:t>
            </w:r>
          </w:p>
        </w:tc>
        <w:sdt>
          <w:sdtPr>
            <w:rPr>
              <w:rFonts w:ascii="Calibri" w:hAnsi="Calibri"/>
              <w:u w:val="single"/>
            </w:rPr>
            <w:id w:val="1660724563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6EEE7001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57EB9975" w14:textId="77777777" w:rsidTr="00EA1A0F">
        <w:tc>
          <w:tcPr>
            <w:tcW w:w="3539" w:type="dxa"/>
          </w:tcPr>
          <w:p w14:paraId="142E4D88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>Postcode</w:t>
            </w:r>
            <w:r>
              <w:rPr>
                <w:rFonts w:ascii="Calibri" w:hAnsi="Calibri"/>
                <w:b/>
              </w:rPr>
              <w:t>/ Plaats</w:t>
            </w:r>
            <w:r w:rsidRPr="006B7686"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-854183488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4F610437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046AF16D" w14:textId="77777777" w:rsidR="00EA1A0F" w:rsidRDefault="00EA1A0F"/>
    <w:p w14:paraId="15BCA6DC" w14:textId="77777777" w:rsidR="00EF2095" w:rsidRDefault="008B203C">
      <w:r w:rsidRPr="008B203C">
        <w:t xml:space="preserve">In dit </w:t>
      </w:r>
      <w:r>
        <w:t>formulier</w:t>
      </w:r>
      <w:r w:rsidRPr="008B203C">
        <w:t xml:space="preserve"> kunt u per </w:t>
      </w:r>
      <w:r>
        <w:t xml:space="preserve">PGS </w:t>
      </w:r>
      <w:r w:rsidRPr="008B203C">
        <w:t xml:space="preserve">uw aanvullende eisen voor </w:t>
      </w:r>
      <w:r w:rsidR="00C10504">
        <w:t xml:space="preserve">reprotoxische </w:t>
      </w:r>
      <w:r w:rsidRPr="008B203C">
        <w:t>stoffe</w:t>
      </w:r>
      <w:r>
        <w:t>n</w:t>
      </w:r>
      <w:r w:rsidR="00C10504">
        <w:t xml:space="preserve"> registreren</w:t>
      </w:r>
      <w:r w:rsidRPr="008B203C">
        <w:t xml:space="preserve">. Dit zijn nadere voorschriften die nodig zijn indien werknemers als gevolg van hun werk worden of kunnen worden blootgesteld aan </w:t>
      </w:r>
      <w:r w:rsidR="00C10504">
        <w:t xml:space="preserve">deze </w:t>
      </w:r>
      <w:r w:rsidRPr="008B203C">
        <w:t>stoffen en processen</w:t>
      </w:r>
      <w:r w:rsidR="002135B1" w:rsidRPr="002135B1">
        <w:rPr>
          <w:i/>
        </w:rPr>
        <w:t>.</w:t>
      </w:r>
      <w:r w:rsidR="002135B1">
        <w:t xml:space="preserve"> </w:t>
      </w:r>
    </w:p>
    <w:p w14:paraId="015A0B9C" w14:textId="77777777" w:rsidR="008B203C" w:rsidRPr="008B203C" w:rsidRDefault="003013B5" w:rsidP="008B203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Producten met reprotoxische </w:t>
      </w:r>
      <w:r w:rsidR="008B203C" w:rsidRPr="002135B1">
        <w:rPr>
          <w:b/>
          <w:sz w:val="24"/>
          <w:szCs w:val="24"/>
        </w:rPr>
        <w:t>stoffen</w:t>
      </w:r>
      <w:r w:rsidR="002135B1" w:rsidRPr="002135B1">
        <w:rPr>
          <w:b/>
          <w:i/>
          <w:sz w:val="24"/>
          <w:szCs w:val="24"/>
        </w:rPr>
        <w:t xml:space="preserve"> </w:t>
      </w:r>
      <w:r w:rsidR="002135B1" w:rsidRPr="00C10504">
        <w:rPr>
          <w:b/>
          <w:sz w:val="24"/>
          <w:szCs w:val="24"/>
        </w:rPr>
        <w:t>(</w:t>
      </w:r>
      <w:r w:rsidR="00C10504" w:rsidRPr="00C10504">
        <w:rPr>
          <w:b/>
          <w:sz w:val="24"/>
          <w:szCs w:val="24"/>
        </w:rPr>
        <w:t>R</w:t>
      </w:r>
      <w:r w:rsidR="002135B1" w:rsidRPr="00C10504">
        <w:rPr>
          <w:b/>
          <w:sz w:val="24"/>
          <w:szCs w:val="24"/>
        </w:rPr>
        <w:t>-stoffen)</w:t>
      </w:r>
      <w:r w:rsidR="008B203C" w:rsidRPr="00C10504">
        <w:rPr>
          <w:b/>
          <w:sz w:val="24"/>
          <w:szCs w:val="24"/>
        </w:rPr>
        <w:t>:</w:t>
      </w:r>
      <w:r w:rsidR="008B203C" w:rsidRPr="008B203C">
        <w:rPr>
          <w:b/>
          <w:sz w:val="24"/>
          <w:szCs w:val="24"/>
        </w:rPr>
        <w:t xml:space="preserve"> </w:t>
      </w:r>
    </w:p>
    <w:tbl>
      <w:tblPr>
        <w:tblStyle w:val="Tabelraster"/>
        <w:tblW w:w="9918" w:type="dxa"/>
        <w:tblLayout w:type="fixed"/>
        <w:tblLook w:val="04A0" w:firstRow="1" w:lastRow="0" w:firstColumn="1" w:lastColumn="0" w:noHBand="0" w:noVBand="1"/>
      </w:tblPr>
      <w:tblGrid>
        <w:gridCol w:w="3681"/>
        <w:gridCol w:w="2126"/>
        <w:gridCol w:w="1418"/>
        <w:gridCol w:w="2693"/>
      </w:tblGrid>
      <w:tr w:rsidR="008B203C" w14:paraId="298FF5DD" w14:textId="77777777" w:rsidTr="00F22F65">
        <w:tc>
          <w:tcPr>
            <w:tcW w:w="3681" w:type="dxa"/>
            <w:shd w:val="clear" w:color="auto" w:fill="F2F2F2" w:themeFill="background1" w:themeFillShade="F2"/>
          </w:tcPr>
          <w:p w14:paraId="767C104C" w14:textId="77777777" w:rsidR="008B203C" w:rsidRPr="00EF3D9B" w:rsidRDefault="008B203C" w:rsidP="00C74A09">
            <w:r w:rsidRPr="00EF3D9B">
              <w:t>Gevarenklassen en categorieën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08A2F65" w14:textId="77777777" w:rsidR="008B203C" w:rsidRPr="00EF3D9B" w:rsidRDefault="008B203C" w:rsidP="008B203C">
            <w:r w:rsidRPr="00EF3D9B">
              <w:t>H-zinnen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048F768" w14:textId="77777777" w:rsidR="008B203C" w:rsidRPr="00EF3D9B" w:rsidRDefault="008B203C" w:rsidP="008B203C">
            <w:r w:rsidRPr="00EF3D9B">
              <w:t>Label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2A480FB9" w14:textId="77777777" w:rsidR="008B203C" w:rsidRPr="00EF3D9B" w:rsidRDefault="008B203C" w:rsidP="008B203C">
            <w:r w:rsidRPr="00EF3D9B">
              <w:t>Signaalwoord</w:t>
            </w:r>
          </w:p>
        </w:tc>
      </w:tr>
      <w:tr w:rsidR="008B203C" w:rsidRPr="003B3ABA" w14:paraId="65034FD9" w14:textId="77777777" w:rsidTr="00F22F65">
        <w:tc>
          <w:tcPr>
            <w:tcW w:w="3681" w:type="dxa"/>
          </w:tcPr>
          <w:p w14:paraId="12D7E7F8" w14:textId="77777777" w:rsidR="002135B1" w:rsidRDefault="00C10504" w:rsidP="002135B1">
            <w:bookmarkStart w:id="0" w:name="_Hlk487017697"/>
            <w:r w:rsidRPr="00C10504">
              <w:t>Repro</w:t>
            </w:r>
            <w:r w:rsidR="002135B1" w:rsidRPr="00C10504">
              <w:t xml:space="preserve">toxiciteit </w:t>
            </w:r>
            <w:r w:rsidRPr="00C10504">
              <w:t>cat. 1</w:t>
            </w:r>
            <w:r>
              <w:t>A en B</w:t>
            </w:r>
            <w:r w:rsidRPr="00C10504">
              <w:t xml:space="preserve"> </w:t>
            </w:r>
          </w:p>
          <w:p w14:paraId="7FEACFE9" w14:textId="77777777" w:rsidR="00AF007D" w:rsidRPr="00C10504" w:rsidRDefault="00AF007D" w:rsidP="002135B1"/>
          <w:p w14:paraId="6E370E09" w14:textId="77777777" w:rsidR="008B203C" w:rsidRDefault="00427316" w:rsidP="00F614F8">
            <w:r>
              <w:t>Reprotoxiciteit cat. 2</w:t>
            </w:r>
            <w:r w:rsidR="002135B1" w:rsidRPr="00C10504">
              <w:tab/>
            </w:r>
          </w:p>
          <w:p w14:paraId="51225ACA" w14:textId="77777777" w:rsidR="00427316" w:rsidRDefault="00427316" w:rsidP="00F614F8"/>
          <w:p w14:paraId="2E01EA66" w14:textId="77777777" w:rsidR="00427316" w:rsidRDefault="00427316" w:rsidP="00F614F8"/>
          <w:p w14:paraId="1A8A1DEE" w14:textId="77777777" w:rsidR="00427316" w:rsidRPr="00C10504" w:rsidRDefault="00427316" w:rsidP="00F614F8"/>
        </w:tc>
        <w:tc>
          <w:tcPr>
            <w:tcW w:w="2126" w:type="dxa"/>
          </w:tcPr>
          <w:p w14:paraId="3FAAE2E4" w14:textId="77777777" w:rsidR="002135B1" w:rsidRDefault="002135B1" w:rsidP="002135B1">
            <w:pPr>
              <w:rPr>
                <w:i/>
                <w:lang w:val="en-GB"/>
              </w:rPr>
            </w:pPr>
            <w:r w:rsidRPr="00707AC7">
              <w:rPr>
                <w:i/>
                <w:lang w:val="en-GB"/>
              </w:rPr>
              <w:t>H360</w:t>
            </w:r>
            <w:r w:rsidR="00C10504" w:rsidRPr="00707AC7">
              <w:rPr>
                <w:i/>
                <w:lang w:val="en-GB"/>
              </w:rPr>
              <w:t xml:space="preserve"> </w:t>
            </w:r>
            <w:r w:rsidRPr="00707AC7">
              <w:rPr>
                <w:i/>
                <w:lang w:val="en-GB"/>
              </w:rPr>
              <w:t xml:space="preserve">(d, </w:t>
            </w:r>
            <w:r w:rsidR="00FE6A5A">
              <w:rPr>
                <w:i/>
                <w:lang w:val="en-GB"/>
              </w:rPr>
              <w:t xml:space="preserve">f, </w:t>
            </w:r>
            <w:r w:rsidRPr="00707AC7">
              <w:rPr>
                <w:i/>
                <w:lang w:val="en-GB"/>
              </w:rPr>
              <w:t>fd, df)</w:t>
            </w:r>
          </w:p>
          <w:p w14:paraId="19CF1DD8" w14:textId="77777777" w:rsidR="00AF007D" w:rsidRPr="00707AC7" w:rsidRDefault="00AF007D" w:rsidP="002135B1">
            <w:pPr>
              <w:rPr>
                <w:i/>
                <w:lang w:val="en-GB"/>
              </w:rPr>
            </w:pPr>
          </w:p>
          <w:p w14:paraId="39B8B937" w14:textId="77777777" w:rsidR="00C10504" w:rsidRPr="00707AC7" w:rsidRDefault="00C10504" w:rsidP="002135B1">
            <w:pPr>
              <w:rPr>
                <w:lang w:val="en-GB"/>
              </w:rPr>
            </w:pPr>
            <w:r w:rsidRPr="00707AC7">
              <w:rPr>
                <w:lang w:val="en-GB"/>
              </w:rPr>
              <w:t>H361 (d,</w:t>
            </w:r>
            <w:r w:rsidR="009A5FAE">
              <w:rPr>
                <w:lang w:val="en-GB"/>
              </w:rPr>
              <w:t xml:space="preserve"> f, </w:t>
            </w:r>
            <w:r w:rsidRPr="00707AC7">
              <w:rPr>
                <w:lang w:val="en-GB"/>
              </w:rPr>
              <w:t xml:space="preserve"> fd, df)</w:t>
            </w:r>
          </w:p>
          <w:p w14:paraId="7EA65356" w14:textId="77777777" w:rsidR="002135B1" w:rsidRPr="009A5FAE" w:rsidRDefault="00C10504" w:rsidP="008B203C">
            <w:pPr>
              <w:rPr>
                <w:lang w:val="en-GB"/>
              </w:rPr>
            </w:pPr>
            <w:r w:rsidRPr="009A5FAE">
              <w:rPr>
                <w:lang w:val="en-GB"/>
              </w:rPr>
              <w:t>H362</w:t>
            </w:r>
          </w:p>
          <w:p w14:paraId="4DD7FAB6" w14:textId="77777777" w:rsidR="008B203C" w:rsidRPr="009A5FAE" w:rsidRDefault="008B203C" w:rsidP="00F614F8">
            <w:pPr>
              <w:rPr>
                <w:lang w:val="en-GB"/>
              </w:rPr>
            </w:pPr>
          </w:p>
        </w:tc>
        <w:tc>
          <w:tcPr>
            <w:tcW w:w="1418" w:type="dxa"/>
          </w:tcPr>
          <w:p w14:paraId="71B9E451" w14:textId="77777777" w:rsidR="008B203C" w:rsidRPr="007A0E42" w:rsidRDefault="008B203C" w:rsidP="008B203C">
            <w:pPr>
              <w:rPr>
                <w:rFonts w:cs="Arial"/>
                <w:sz w:val="20"/>
                <w:szCs w:val="20"/>
              </w:rPr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05F1A0DF" wp14:editId="21B52E01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78ED38" w14:textId="77777777" w:rsidR="008B203C" w:rsidRPr="007A0E42" w:rsidRDefault="008B203C" w:rsidP="00706624">
            <w:pPr>
              <w:jc w:val="center"/>
            </w:pPr>
            <w:r w:rsidRPr="007A0E42">
              <w:t>GHS08</w:t>
            </w:r>
          </w:p>
        </w:tc>
        <w:tc>
          <w:tcPr>
            <w:tcW w:w="2693" w:type="dxa"/>
          </w:tcPr>
          <w:p w14:paraId="51311F23" w14:textId="77777777" w:rsidR="008B203C" w:rsidRDefault="008B203C" w:rsidP="00C74A09">
            <w:r w:rsidRPr="007A0E42">
              <w:t>Gevaar</w:t>
            </w:r>
          </w:p>
          <w:p w14:paraId="6484587B" w14:textId="77777777" w:rsidR="00427316" w:rsidRDefault="00427316" w:rsidP="00C74A09"/>
          <w:p w14:paraId="44434D8F" w14:textId="77777777" w:rsidR="00427316" w:rsidRPr="007A0E42" w:rsidRDefault="00427316" w:rsidP="00C74A09">
            <w:r>
              <w:t>Waarschuwing</w:t>
            </w:r>
          </w:p>
        </w:tc>
      </w:tr>
      <w:bookmarkEnd w:id="0"/>
    </w:tbl>
    <w:p w14:paraId="4B1B1D0F" w14:textId="77777777" w:rsidR="00427316" w:rsidRDefault="00427316" w:rsidP="003013B5">
      <w:pPr>
        <w:rPr>
          <w:b/>
          <w:sz w:val="24"/>
          <w:szCs w:val="24"/>
          <w:u w:val="single"/>
        </w:rPr>
      </w:pPr>
    </w:p>
    <w:tbl>
      <w:tblPr>
        <w:tblStyle w:val="Tabel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5790"/>
      </w:tblGrid>
      <w:tr w:rsidR="00F22F65" w14:paraId="7089D034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B17F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Naam van het product:</w:t>
            </w:r>
          </w:p>
          <w:p w14:paraId="4F44484D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81559982"/>
            <w:placeholder>
              <w:docPart w:val="5D32FE70425B46C084A3D9D015936F28"/>
            </w:placeholder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9692C9" w14:textId="77777777" w:rsidR="00F22F65" w:rsidRDefault="00F22F65" w:rsidP="005E58A4">
                <w:pPr>
                  <w:rPr>
                    <w:lang w:eastAsia="nl-NL"/>
                  </w:rPr>
                </w:pPr>
                <w:r>
                  <w:t>3M Impregum Penta H Duosoft Catalyst</w:t>
                </w:r>
              </w:p>
            </w:tc>
          </w:sdtContent>
        </w:sdt>
      </w:tr>
      <w:tr w:rsidR="00F22F65" w14:paraId="4D7E2685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5B04" w14:textId="77777777" w:rsidR="00F22F65" w:rsidRDefault="00F22F65" w:rsidP="005E58A4">
            <w:pPr>
              <w:ind w:left="44"/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VIB nummer:</w:t>
            </w:r>
          </w:p>
          <w:p w14:paraId="528199AB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673220600"/>
            <w:placeholder>
              <w:docPart w:val="514DCDFBCDC0409485E33D21B9680B20"/>
            </w:placeholder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F120A4" w14:textId="77777777" w:rsidR="00F22F65" w:rsidRDefault="00F22F65" w:rsidP="005E58A4">
                <w:pPr>
                  <w:rPr>
                    <w:lang w:eastAsia="nl-NL"/>
                  </w:rPr>
                </w:pPr>
                <w:r>
                  <w:t>162621</w:t>
                </w:r>
              </w:p>
            </w:tc>
          </w:sdtContent>
        </w:sdt>
      </w:tr>
      <w:tr w:rsidR="00F22F65" w14:paraId="32FD24AB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8837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Gebruik van het product:</w:t>
            </w:r>
          </w:p>
          <w:p w14:paraId="25AEA642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378435043"/>
            <w:placeholder>
              <w:docPart w:val="5D32FE70425B46C084A3D9D015936F28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2D0A9E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6673312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82B9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 xml:space="preserve">Reprotoxische </w:t>
            </w:r>
            <w:r w:rsidRPr="008B203C">
              <w:rPr>
                <w:b/>
                <w:lang w:eastAsia="nl-NL"/>
              </w:rPr>
              <w:t>stof:</w:t>
            </w:r>
          </w:p>
          <w:p w14:paraId="74C7BB6F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505016601"/>
            <w:placeholder>
              <w:docPart w:val="2643A31598A84E9D9124B74E13BC84DA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6E956D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BC0417E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DD0E" w14:textId="77777777" w:rsidR="00F22F65" w:rsidRDefault="00F22F65" w:rsidP="005E58A4">
            <w:pPr>
              <w:rPr>
                <w:b/>
              </w:rPr>
            </w:pPr>
            <w:r w:rsidRPr="008B203C">
              <w:rPr>
                <w:b/>
              </w:rPr>
              <w:t>Chemische stof en risico’s van deze stof:</w:t>
            </w:r>
          </w:p>
          <w:p w14:paraId="7B133FAB" w14:textId="77777777" w:rsidR="00F22F65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212018190"/>
            <w:placeholder>
              <w:docPart w:val="423F307D923848638FB213443FECB8B0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7E7E4E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5992FA1D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395D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Hoeveelheid</w:t>
            </w:r>
            <w:r>
              <w:rPr>
                <w:b/>
                <w:lang w:eastAsia="nl-NL"/>
              </w:rPr>
              <w:t xml:space="preserve"> die </w:t>
            </w:r>
            <w:r w:rsidRPr="008B203C">
              <w:rPr>
                <w:b/>
                <w:lang w:eastAsia="nl-NL"/>
              </w:rPr>
              <w:t>per jaar</w:t>
            </w:r>
            <w:r>
              <w:rPr>
                <w:b/>
                <w:lang w:eastAsia="nl-NL"/>
              </w:rPr>
              <w:t xml:space="preserve"> wordt verbruikt</w:t>
            </w:r>
            <w:r w:rsidRPr="008B203C">
              <w:rPr>
                <w:b/>
                <w:lang w:eastAsia="nl-NL"/>
              </w:rPr>
              <w:t>:</w:t>
            </w:r>
          </w:p>
          <w:p w14:paraId="4FAEA6A3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724503810"/>
            <w:placeholder>
              <w:docPart w:val="9AAC81A162D34CACAC8590C8FE90A2A3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3B8CBC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447A484B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0113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Frequentie waarin het gebuikt wordt:</w:t>
            </w:r>
          </w:p>
          <w:p w14:paraId="5A402E3C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A935" w14:textId="77777777" w:rsidR="00F22F65" w:rsidRDefault="00D93F65" w:rsidP="005E58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06749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wekelijks    </w:t>
            </w:r>
            <w:sdt>
              <w:sdtPr>
                <w:rPr>
                  <w:lang w:eastAsia="nl-NL"/>
                </w:rPr>
                <w:id w:val="12013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maandelijks   </w:t>
            </w:r>
            <w:sdt>
              <w:sdtPr>
                <w:rPr>
                  <w:lang w:eastAsia="nl-NL"/>
                </w:rPr>
                <w:id w:val="1975097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per kwartaal   </w:t>
            </w:r>
            <w:sdt>
              <w:sdtPr>
                <w:rPr>
                  <w:lang w:eastAsia="nl-NL"/>
                </w:rPr>
                <w:id w:val="184759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jaarlijks</w:t>
            </w:r>
          </w:p>
        </w:tc>
      </w:tr>
      <w:tr w:rsidR="00F22F65" w14:paraId="63F796E1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0C5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Beschermingsmaatregelen:</w:t>
            </w:r>
          </w:p>
          <w:p w14:paraId="4C0B6225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210075332"/>
            <w:placeholder>
              <w:docPart w:val="02D3EFFC4A8D4666B82A59E776D875F5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C0F157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B248E11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34BE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Preventieve maatregelen:</w:t>
            </w:r>
          </w:p>
          <w:p w14:paraId="1B48324B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-726225700"/>
            <w:placeholder>
              <w:docPart w:val="02D3EFFC4A8D4666B82A59E776D875F5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BE35D9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146AD98D" w14:textId="77777777" w:rsidR="00427316" w:rsidRDefault="00F22F6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427316">
        <w:rPr>
          <w:b/>
          <w:sz w:val="24"/>
          <w:szCs w:val="24"/>
          <w:u w:val="single"/>
        </w:rPr>
        <w:br w:type="page"/>
      </w:r>
    </w:p>
    <w:tbl>
      <w:tblPr>
        <w:tblStyle w:val="Tabelraster"/>
        <w:tblW w:w="99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523"/>
      </w:tblGrid>
      <w:tr w:rsidR="002B26E0" w14:paraId="4B532A68" w14:textId="77777777" w:rsidTr="00EB2766">
        <w:tc>
          <w:tcPr>
            <w:tcW w:w="991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228B29D" w14:textId="77777777" w:rsidR="002B26E0" w:rsidRPr="00D45A82" w:rsidRDefault="002B26E0" w:rsidP="00EB2766">
            <w:pPr>
              <w:ind w:left="-120"/>
              <w:rPr>
                <w:b/>
                <w:u w:val="single"/>
                <w:lang w:eastAsia="nl-NL"/>
              </w:rPr>
            </w:pPr>
          </w:p>
          <w:p w14:paraId="4E591A4F" w14:textId="77777777" w:rsidR="002B26E0" w:rsidRPr="00826398" w:rsidRDefault="002B26E0" w:rsidP="00EB2766">
            <w:pPr>
              <w:ind w:left="-120"/>
              <w:rPr>
                <w:u w:val="single"/>
                <w:lang w:eastAsia="nl-NL"/>
              </w:rPr>
            </w:pPr>
            <w:r w:rsidRPr="00D45A82">
              <w:rPr>
                <w:b/>
                <w:sz w:val="28"/>
                <w:u w:val="single"/>
                <w:lang w:eastAsia="nl-NL"/>
              </w:rPr>
              <w:t xml:space="preserve">Identificatie van de </w:t>
            </w:r>
            <w:r>
              <w:rPr>
                <w:b/>
                <w:sz w:val="28"/>
                <w:u w:val="single"/>
                <w:lang w:eastAsia="nl-NL"/>
              </w:rPr>
              <w:t>R-</w:t>
            </w:r>
            <w:r w:rsidRPr="00D45A82">
              <w:rPr>
                <w:b/>
                <w:sz w:val="28"/>
                <w:u w:val="single"/>
                <w:lang w:eastAsia="nl-NL"/>
              </w:rPr>
              <w:t>stof(fen) in het product:</w:t>
            </w:r>
          </w:p>
        </w:tc>
      </w:tr>
      <w:tr w:rsidR="002B26E0" w14:paraId="0C71FBC0" w14:textId="77777777" w:rsidTr="00EB2766">
        <w:trPr>
          <w:trHeight w:val="80"/>
        </w:trPr>
        <w:tc>
          <w:tcPr>
            <w:tcW w:w="99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8EAC3A" w14:textId="77777777" w:rsidR="002B26E0" w:rsidRDefault="002B26E0" w:rsidP="00EB2766">
            <w:pPr>
              <w:ind w:left="-120"/>
              <w:rPr>
                <w:b/>
                <w:u w:val="single"/>
                <w:lang w:eastAsia="nl-NL"/>
              </w:rPr>
            </w:pPr>
          </w:p>
        </w:tc>
      </w:tr>
      <w:tr w:rsidR="002B26E0" w14:paraId="5C6DB7F0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9D97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Chemische naam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 xml:space="preserve">: </w:t>
            </w:r>
          </w:p>
        </w:tc>
        <w:sdt>
          <w:sdtPr>
            <w:rPr>
              <w:lang w:eastAsia="nl-NL"/>
            </w:rPr>
            <w:id w:val="438576687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515D1B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288C2E10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57F0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CAS nummer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 xml:space="preserve">:  </w:t>
            </w:r>
          </w:p>
        </w:tc>
        <w:sdt>
          <w:sdtPr>
            <w:rPr>
              <w:lang w:eastAsia="nl-NL"/>
            </w:rPr>
            <w:id w:val="748622223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D885A7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760759CF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DFD9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EC Nummer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>:</w:t>
            </w:r>
          </w:p>
        </w:tc>
        <w:sdt>
          <w:sdtPr>
            <w:rPr>
              <w:lang w:eastAsia="nl-NL"/>
            </w:rPr>
            <w:id w:val="-210509548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5CB5EF9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3C8FD6B5" w14:textId="77777777" w:rsidTr="00EB2766">
        <w:trPr>
          <w:trHeight w:val="25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54DC" w14:textId="77777777" w:rsidR="002B26E0" w:rsidRPr="00181C37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i/>
              </w:rPr>
            </w:pPr>
            <w:r w:rsidRPr="00181C37">
              <w:rPr>
                <w:b/>
                <w:i/>
              </w:rPr>
              <w:t>Grenswaarde van de stof (zie rubriek 8)</w:t>
            </w:r>
          </w:p>
        </w:tc>
        <w:sdt>
          <w:sdtPr>
            <w:rPr>
              <w:lang w:eastAsia="nl-NL"/>
            </w:rPr>
            <w:id w:val="-666238861"/>
            <w:placeholder>
              <w:docPart w:val="D830AEB0A7FB405A849B727B8CE752C9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7D3CBD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09966CED" w14:textId="77777777" w:rsidTr="00EB2766">
        <w:trPr>
          <w:trHeight w:val="25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B27F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>
              <w:rPr>
                <w:b/>
                <w:lang w:eastAsia="nl-NL"/>
              </w:rPr>
              <w:t>Vast/vloeibaar/gas (zie rubriek 9 SDS)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eastAsia="nl-NL"/>
              </w:rPr>
              <w:id w:val="2084631388"/>
              <w:placeholder>
                <w:docPart w:val="B4246FA0F42A4A30882E1078D2D36D95"/>
              </w:placeholder>
              <w:showingPlcHdr/>
            </w:sdtPr>
            <w:sdtEndPr/>
            <w:sdtContent>
              <w:p w14:paraId="4EC8A826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02E796F2" w14:textId="77777777" w:rsidR="002B26E0" w:rsidRDefault="002B26E0" w:rsidP="00EB2766">
            <w:pPr>
              <w:rPr>
                <w:lang w:eastAsia="nl-NL"/>
              </w:rPr>
            </w:pPr>
          </w:p>
        </w:tc>
      </w:tr>
      <w:tr w:rsidR="002B26E0" w14:paraId="7F904BC1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7D9D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 w:rsidRPr="00EA1A0F">
              <w:rPr>
                <w:b/>
              </w:rPr>
              <w:t>Gewichtspercentage in het eindproduct:</w:t>
            </w:r>
            <w:r>
              <w:rPr>
                <w:b/>
              </w:rPr>
              <w:t xml:space="preserve"> (zie rubr. 3 SDS)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eastAsia="nl-NL"/>
              </w:rPr>
              <w:id w:val="958223899"/>
              <w:placeholder>
                <w:docPart w:val="7A5679984E5A4A09A06B8798EB638D66"/>
              </w:placeholder>
              <w:showingPlcHdr/>
            </w:sdtPr>
            <w:sdtEndPr/>
            <w:sdtContent>
              <w:p w14:paraId="4E28E5BD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12025C01" w14:textId="77777777" w:rsidR="002B26E0" w:rsidRDefault="002B26E0" w:rsidP="00EB2766">
            <w:pPr>
              <w:rPr>
                <w:lang w:eastAsia="nl-NL"/>
              </w:rPr>
            </w:pPr>
          </w:p>
        </w:tc>
      </w:tr>
      <w:tr w:rsidR="002B26E0" w14:paraId="335330B1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308F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 w:rsidRPr="00686832">
              <w:rPr>
                <w:b/>
              </w:rPr>
              <w:t>Beschrijving van het proces en de chemische naam van de stoffen die daarbij vrijkomen:</w:t>
            </w:r>
          </w:p>
        </w:tc>
        <w:sdt>
          <w:sdtPr>
            <w:rPr>
              <w:lang w:eastAsia="nl-NL"/>
            </w:rPr>
            <w:id w:val="-1440446312"/>
            <w:placeholder>
              <w:docPart w:val="D77C73FA967E409A97BBB2E5CD69C8BC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CECB1E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197FB445" w14:textId="77777777" w:rsidR="002135B1" w:rsidRPr="002135B1" w:rsidRDefault="00F22F65" w:rsidP="003013B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/>
      </w:r>
      <w:r w:rsidR="002135B1" w:rsidRPr="002135B1">
        <w:rPr>
          <w:b/>
          <w:sz w:val="24"/>
          <w:szCs w:val="24"/>
          <w:u w:val="single"/>
        </w:rPr>
        <w:t>Registratie van medewerkers die in aanraking komen</w:t>
      </w:r>
      <w:r w:rsidR="00706624">
        <w:rPr>
          <w:b/>
          <w:sz w:val="24"/>
          <w:szCs w:val="24"/>
          <w:u w:val="single"/>
        </w:rPr>
        <w:t xml:space="preserve"> met de reprotoxische stof</w:t>
      </w:r>
      <w:r w:rsidR="002135B1" w:rsidRPr="002135B1">
        <w:rPr>
          <w:b/>
          <w:sz w:val="24"/>
          <w:szCs w:val="24"/>
          <w:u w:val="single"/>
        </w:rPr>
        <w:t xml:space="preserve">: </w:t>
      </w:r>
    </w:p>
    <w:tbl>
      <w:tblPr>
        <w:tblStyle w:val="Tabelraster"/>
        <w:tblW w:w="98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  <w:gridCol w:w="3260"/>
        <w:gridCol w:w="3119"/>
      </w:tblGrid>
      <w:tr w:rsidR="00F22F65" w14:paraId="3D68DD23" w14:textId="77777777" w:rsidTr="005E58A4">
        <w:trPr>
          <w:trHeight w:val="781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6DC" w14:textId="77777777" w:rsidR="00F22F65" w:rsidRPr="00D45A82" w:rsidRDefault="00F22F65" w:rsidP="005E58A4">
            <w:pPr>
              <w:rPr>
                <w:b/>
              </w:rPr>
            </w:pPr>
            <w:r w:rsidRPr="00D45A82">
              <w:rPr>
                <w:b/>
              </w:rPr>
              <w:t>Naam werknemer</w:t>
            </w:r>
          </w:p>
          <w:p w14:paraId="7863ADCF" w14:textId="77777777" w:rsidR="00F22F65" w:rsidRPr="00D45A82" w:rsidRDefault="00F22F65" w:rsidP="005E58A4">
            <w:pPr>
              <w:rPr>
                <w:b/>
              </w:rPr>
            </w:pPr>
          </w:p>
        </w:tc>
        <w:sdt>
          <w:sdtPr>
            <w:rPr>
              <w:b/>
              <w:lang w:eastAsia="nl-NL"/>
            </w:rPr>
            <w:id w:val="-1240019480"/>
            <w:placeholder>
              <w:docPart w:val="06CFAB8873A34A048289686C6BB20CDD"/>
            </w:placeholder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0FE0E0" w14:textId="77777777" w:rsidR="00F22F65" w:rsidRPr="00D45A82" w:rsidRDefault="00F22F65" w:rsidP="005E58A4">
                <w:pPr>
                  <w:rPr>
                    <w:b/>
                    <w:lang w:eastAsia="nl-NL"/>
                  </w:rPr>
                </w:pPr>
                <w:r w:rsidRPr="00D45A82">
                  <w:rPr>
                    <w:b/>
                    <w:lang w:eastAsia="nl-NL"/>
                  </w:rPr>
                  <w:t>Afdeling/ activiteit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C2D3" w14:textId="77777777" w:rsidR="00F22F65" w:rsidRPr="00D45A82" w:rsidRDefault="00F22F65" w:rsidP="005E58A4">
            <w:pPr>
              <w:rPr>
                <w:b/>
                <w:lang w:eastAsia="nl-NL"/>
              </w:rPr>
            </w:pPr>
            <w:r w:rsidRPr="00D45A82">
              <w:rPr>
                <w:b/>
                <w:lang w:eastAsia="nl-NL"/>
              </w:rPr>
              <w:t xml:space="preserve">Aantal uren per periode (week, maand, jaar) dat met het product wordt gewerkt: </w:t>
            </w:r>
          </w:p>
        </w:tc>
      </w:tr>
      <w:tr w:rsidR="00C6334E" w14:paraId="7A433566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624D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892117973"/>
                <w:placeholder>
                  <w:docPart w:val="9ACF7DC1122A4403AFF65939EB78B014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4F7" w14:textId="77777777" w:rsidR="00C6334E" w:rsidRPr="008B203C" w:rsidRDefault="00D93F65" w:rsidP="004973A1">
            <w:sdt>
              <w:sdtPr>
                <w:rPr>
                  <w:lang w:eastAsia="nl-NL"/>
                </w:rPr>
                <w:id w:val="924148302"/>
                <w:placeholder>
                  <w:docPart w:val="D6372C69893C4EAEA2BABA749E4372F6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1E46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1821340667"/>
                <w:placeholder>
                  <w:docPart w:val="DE60A7B712A74508A29E755AB5AE3A6A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C6334E" w14:paraId="56788C49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7F50" w14:textId="77777777" w:rsidR="00C6334E" w:rsidRDefault="00D93F65" w:rsidP="004973A1">
            <w:sdt>
              <w:sdtPr>
                <w:rPr>
                  <w:lang w:eastAsia="nl-NL"/>
                </w:rPr>
                <w:id w:val="40574583"/>
                <w:placeholder>
                  <w:docPart w:val="90C55D7A3F724487BA25819EF3CCAC21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D752A9B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509B" w14:textId="77777777" w:rsidR="00C6334E" w:rsidRDefault="00D93F65" w:rsidP="004973A1">
            <w:sdt>
              <w:sdtPr>
                <w:rPr>
                  <w:lang w:eastAsia="nl-NL"/>
                </w:rPr>
                <w:id w:val="449601751"/>
                <w:placeholder>
                  <w:docPart w:val="B7BE709420CC4F068DF3105A2C753908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8510B0B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A2CD" w14:textId="77777777" w:rsidR="00C6334E" w:rsidRDefault="00D93F65" w:rsidP="004973A1">
            <w:sdt>
              <w:sdtPr>
                <w:rPr>
                  <w:lang w:eastAsia="nl-NL"/>
                </w:rPr>
                <w:id w:val="2044015623"/>
                <w:placeholder>
                  <w:docPart w:val="986E2127EE9447B2B7E33D649A655A1E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D6F6B6A" w14:textId="77777777" w:rsidR="00C6334E" w:rsidRPr="008B203C" w:rsidRDefault="00C6334E" w:rsidP="004973A1"/>
        </w:tc>
      </w:tr>
      <w:tr w:rsidR="00C6334E" w14:paraId="27F97D09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AB0FF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038097329"/>
                <w:placeholder>
                  <w:docPart w:val="2D6EF392C6BF4F3BA6784F08246B514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545516BB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5D395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288659337"/>
                <w:placeholder>
                  <w:docPart w:val="60554A88A7E94E61A3B40346986318E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AA2D830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C9A34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391492994"/>
                <w:placeholder>
                  <w:docPart w:val="07D3DC34F54D497B86A9B288B14EF1C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9C4A4F8" w14:textId="77777777" w:rsidR="00C6334E" w:rsidRDefault="00C6334E" w:rsidP="004973A1">
            <w:pPr>
              <w:rPr>
                <w:lang w:eastAsia="nl-NL"/>
              </w:rPr>
            </w:pPr>
          </w:p>
        </w:tc>
      </w:tr>
      <w:tr w:rsidR="00C6334E" w14:paraId="22D0E59F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8BED" w14:textId="77777777" w:rsidR="00C6334E" w:rsidRDefault="00D93F65" w:rsidP="004973A1">
            <w:sdt>
              <w:sdtPr>
                <w:rPr>
                  <w:lang w:eastAsia="nl-NL"/>
                </w:rPr>
                <w:id w:val="-1257590092"/>
                <w:placeholder>
                  <w:docPart w:val="50115D4A36424D948B77D2767C2F85EB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5F8ACBC7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7279" w14:textId="77777777" w:rsidR="00C6334E" w:rsidRDefault="00D93F65" w:rsidP="004973A1">
            <w:sdt>
              <w:sdtPr>
                <w:rPr>
                  <w:lang w:eastAsia="nl-NL"/>
                </w:rPr>
                <w:id w:val="-4680886"/>
                <w:placeholder>
                  <w:docPart w:val="0853961317314A3B93FBB8F540AC28D9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10C7C5A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4DDB" w14:textId="77777777" w:rsidR="00C6334E" w:rsidRDefault="00D93F65" w:rsidP="004973A1">
            <w:sdt>
              <w:sdtPr>
                <w:rPr>
                  <w:lang w:eastAsia="nl-NL"/>
                </w:rPr>
                <w:id w:val="-557549624"/>
                <w:placeholder>
                  <w:docPart w:val="597E1AB3B46A477387CC0184EA77C096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27B69723" w14:textId="77777777" w:rsidR="00C6334E" w:rsidRPr="008B203C" w:rsidRDefault="00C6334E" w:rsidP="004973A1"/>
        </w:tc>
      </w:tr>
      <w:tr w:rsidR="00C6334E" w14:paraId="56CCCCFE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B850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98949663"/>
                <w:placeholder>
                  <w:docPart w:val="F213D87C655D41898273B588082D9B4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ADB4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2047207850"/>
                <w:placeholder>
                  <w:docPart w:val="D01DCD2DAFF043578B040AA0E1BB63F3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A7A9" w14:textId="77777777" w:rsidR="00C6334E" w:rsidRPr="008B203C" w:rsidRDefault="00D93F65" w:rsidP="004973A1">
            <w:sdt>
              <w:sdtPr>
                <w:rPr>
                  <w:lang w:eastAsia="nl-NL"/>
                </w:rPr>
                <w:id w:val="636378864"/>
                <w:placeholder>
                  <w:docPart w:val="B1CF07F9357B44938C90EC3B1386504B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C6334E" w14:paraId="6E491BEF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ADF" w14:textId="77777777" w:rsidR="00C6334E" w:rsidRDefault="00D93F65" w:rsidP="004973A1">
            <w:sdt>
              <w:sdtPr>
                <w:rPr>
                  <w:lang w:eastAsia="nl-NL"/>
                </w:rPr>
                <w:id w:val="-2088377936"/>
                <w:placeholder>
                  <w:docPart w:val="8EBD7A9B999B42AF807EA32FAB92CF1F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1BD09463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565C" w14:textId="77777777" w:rsidR="00C6334E" w:rsidRDefault="00D93F65" w:rsidP="004973A1">
            <w:sdt>
              <w:sdtPr>
                <w:rPr>
                  <w:lang w:eastAsia="nl-NL"/>
                </w:rPr>
                <w:id w:val="-1846551306"/>
                <w:placeholder>
                  <w:docPart w:val="5F48FC5B258A4E18ADB6BB433F7324F8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BD2CA55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0095" w14:textId="77777777" w:rsidR="00C6334E" w:rsidRDefault="00D93F65" w:rsidP="004973A1">
            <w:sdt>
              <w:sdtPr>
                <w:rPr>
                  <w:lang w:eastAsia="nl-NL"/>
                </w:rPr>
                <w:id w:val="1039776851"/>
                <w:placeholder>
                  <w:docPart w:val="7DA641525FA24A259DF5099492DB4F03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E884EF0" w14:textId="77777777" w:rsidR="00C6334E" w:rsidRPr="008B203C" w:rsidRDefault="00C6334E" w:rsidP="004973A1"/>
        </w:tc>
      </w:tr>
      <w:tr w:rsidR="00541284" w14:paraId="4DD0B794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19C5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179026"/>
                <w:placeholder>
                  <w:docPart w:val="2A322D86E30C47839A2A7D93605811B0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F9824B3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4D878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196384417"/>
                <w:placeholder>
                  <w:docPart w:val="39B722CD8EA2420BA7EB1A159DEE5691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2CB14DBC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FEC7B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607309125"/>
                <w:placeholder>
                  <w:docPart w:val="53C7C02CD765403689EB0D372E67D809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7D1FF396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541284" w14:paraId="6D91CE63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F8CCB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911852188"/>
                <w:placeholder>
                  <w:docPart w:val="65AF9AEEA43D429898AFD92AB9A3900E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4693464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BC8B4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081017634"/>
                <w:placeholder>
                  <w:docPart w:val="5123A4E49C164212868849E01DD8A68A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61F7C34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CB66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470584324"/>
                <w:placeholder>
                  <w:docPart w:val="CF962F09435148558FAE62FD0B1702B9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741F3DC6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541284" w14:paraId="28EAC938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796BE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521436296"/>
                <w:placeholder>
                  <w:docPart w:val="C8326D2A7EA749278E98FC1EF3F6D4EC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14EA45A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40CC6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676548742"/>
                <w:placeholder>
                  <w:docPart w:val="75B0E403705646199F394DB1CABE90FE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36B0057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8DF8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2039806925"/>
                <w:placeholder>
                  <w:docPart w:val="3F566543A80A4630AE993460243E31D3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38A4E4D0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C6334E" w14:paraId="0B96A436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63206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52252384"/>
                <w:placeholder>
                  <w:docPart w:val="15FDF5742E2B4BF2A9CF47DEA4A6ABB4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0429F15E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D46D0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309781848"/>
                <w:placeholder>
                  <w:docPart w:val="590A27333A034B2BBFE1E9375861648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6328515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86993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747797839"/>
                <w:placeholder>
                  <w:docPart w:val="B9DFA59CE8C24C4687651568AB574A5F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2866D218" w14:textId="77777777" w:rsidR="00C6334E" w:rsidRDefault="00C6334E" w:rsidP="004973A1">
            <w:pPr>
              <w:rPr>
                <w:lang w:eastAsia="nl-NL"/>
              </w:rPr>
            </w:pPr>
          </w:p>
        </w:tc>
      </w:tr>
      <w:tr w:rsidR="00C6334E" w14:paraId="35173E21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55A7" w14:textId="77777777" w:rsidR="00C6334E" w:rsidRDefault="00D93F65" w:rsidP="004973A1">
            <w:sdt>
              <w:sdtPr>
                <w:rPr>
                  <w:lang w:eastAsia="nl-NL"/>
                </w:rPr>
                <w:id w:val="-1290657715"/>
                <w:placeholder>
                  <w:docPart w:val="1535003E6223481EAF59382EBF804F3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32B0BDB0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D07F" w14:textId="77777777" w:rsidR="00C6334E" w:rsidRDefault="00D93F65" w:rsidP="004973A1">
            <w:sdt>
              <w:sdtPr>
                <w:rPr>
                  <w:lang w:eastAsia="nl-NL"/>
                </w:rPr>
                <w:id w:val="-2041351625"/>
                <w:placeholder>
                  <w:docPart w:val="01A16269F19642E286A74DCDF1A02B9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13705D86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98CC" w14:textId="77777777" w:rsidR="00C6334E" w:rsidRDefault="00D93F65" w:rsidP="004973A1">
            <w:sdt>
              <w:sdtPr>
                <w:rPr>
                  <w:lang w:eastAsia="nl-NL"/>
                </w:rPr>
                <w:id w:val="191420027"/>
                <w:placeholder>
                  <w:docPart w:val="47B3A3D336714D12A26C12529108C6DE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6FB2B002" w14:textId="77777777" w:rsidR="00C6334E" w:rsidRPr="008B203C" w:rsidRDefault="00C6334E" w:rsidP="004973A1"/>
        </w:tc>
      </w:tr>
      <w:tr w:rsidR="00F22F65" w14:paraId="23EA951C" w14:textId="77777777" w:rsidTr="005E58A4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4623" w14:textId="77777777" w:rsidR="00F22F65" w:rsidRPr="008B203C" w:rsidRDefault="00D93F65" w:rsidP="005E58A4">
            <w:sdt>
              <w:sdtPr>
                <w:rPr>
                  <w:lang w:eastAsia="nl-NL"/>
                </w:rPr>
                <w:id w:val="-1454243123"/>
                <w:placeholder>
                  <w:docPart w:val="CFB55A0DD56E49A292900136A249506D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97DD" w14:textId="77777777" w:rsidR="00F22F65" w:rsidRPr="008B203C" w:rsidRDefault="00D93F65" w:rsidP="005E58A4">
            <w:sdt>
              <w:sdtPr>
                <w:rPr>
                  <w:lang w:eastAsia="nl-NL"/>
                </w:rPr>
                <w:id w:val="943648188"/>
                <w:placeholder>
                  <w:docPart w:val="A4EC68B982C6468D8B62D2BE22693378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C963" w14:textId="77777777" w:rsidR="00F22F65" w:rsidRPr="008B203C" w:rsidRDefault="00D93F65" w:rsidP="005E58A4">
            <w:sdt>
              <w:sdtPr>
                <w:rPr>
                  <w:lang w:eastAsia="nl-NL"/>
                </w:rPr>
                <w:id w:val="1742061823"/>
                <w:placeholder>
                  <w:docPart w:val="5FFD6B749B32486D97D22A1AAC943FAD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 xml:space="preserve">Klik hier </w:t>
                </w:r>
                <w:r w:rsidR="00F22F65">
                  <w:rPr>
                    <w:rStyle w:val="Tekstvantijdelijkeaanduiding"/>
                  </w:rPr>
                  <w:t>voor tekst</w:t>
                </w:r>
                <w:r w:rsidR="00F22F65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79672B36" w14:textId="77777777" w:rsidR="00706624" w:rsidRDefault="002B26E0">
      <w:r w:rsidRPr="00E17D33">
        <w:rPr>
          <w:i/>
          <w:iCs/>
          <w:color w:val="FF0000"/>
        </w:rPr>
        <w:t>U dient dit ingevulde formulier op te slaan als een PD</w:t>
      </w:r>
      <w:r w:rsidR="00C00D4E">
        <w:rPr>
          <w:i/>
          <w:iCs/>
          <w:color w:val="FF0000"/>
        </w:rPr>
        <w:t>F</w:t>
      </w:r>
      <w:r w:rsidRPr="00E17D33">
        <w:rPr>
          <w:i/>
          <w:iCs/>
          <w:color w:val="FF0000"/>
        </w:rPr>
        <w:t xml:space="preserve"> bestand en te uploaden naar uw account op het Portal bij het </w:t>
      </w:r>
      <w:r w:rsidR="001E569E">
        <w:rPr>
          <w:i/>
          <w:iCs/>
          <w:color w:val="FF0000"/>
        </w:rPr>
        <w:t>menu</w:t>
      </w:r>
      <w:r w:rsidRPr="00E17D33">
        <w:rPr>
          <w:i/>
          <w:iCs/>
          <w:color w:val="FF0000"/>
        </w:rPr>
        <w:t xml:space="preserve"> ‘</w:t>
      </w:r>
      <w:r w:rsidRPr="00E17D33">
        <w:rPr>
          <w:b/>
          <w:bCs/>
          <w:i/>
          <w:iCs/>
          <w:color w:val="FF0000"/>
        </w:rPr>
        <w:t>Documenten’</w:t>
      </w:r>
      <w:r w:rsidRPr="00E17D33">
        <w:rPr>
          <w:i/>
          <w:iCs/>
          <w:color w:val="FF0000"/>
        </w:rPr>
        <w:t xml:space="preserve">. Gebruik u voor de bestandsnaam, de naam van het product. </w:t>
      </w:r>
    </w:p>
    <w:sectPr w:rsidR="00706624" w:rsidSect="00BA5096">
      <w:headerReference w:type="default" r:id="rId8"/>
      <w:footerReference w:type="default" r:id="rId9"/>
      <w:pgSz w:w="11906" w:h="16838"/>
      <w:pgMar w:top="2410" w:right="566" w:bottom="709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7907A" w14:textId="77777777" w:rsidR="00D93F65" w:rsidRDefault="00D93F65" w:rsidP="00EA1A0F">
      <w:pPr>
        <w:spacing w:after="0" w:line="240" w:lineRule="auto"/>
      </w:pPr>
      <w:r>
        <w:separator/>
      </w:r>
    </w:p>
  </w:endnote>
  <w:endnote w:type="continuationSeparator" w:id="0">
    <w:p w14:paraId="7A600D83" w14:textId="77777777" w:rsidR="00D93F65" w:rsidRDefault="00D93F65" w:rsidP="00EA1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9" w:type="dxa"/>
      <w:tblBorders>
        <w:top w:val="single" w:sz="12" w:space="0" w:color="FF0000"/>
      </w:tblBorders>
      <w:tblLayout w:type="fixed"/>
      <w:tblLook w:val="04A0" w:firstRow="1" w:lastRow="0" w:firstColumn="1" w:lastColumn="0" w:noHBand="0" w:noVBand="1"/>
    </w:tblPr>
    <w:tblGrid>
      <w:gridCol w:w="9503"/>
      <w:gridCol w:w="562"/>
    </w:tblGrid>
    <w:tr w:rsidR="00BA5096" w:rsidRPr="00910D86" w14:paraId="3D286AD1" w14:textId="77777777" w:rsidTr="00DC78AB">
      <w:tc>
        <w:tcPr>
          <w:tcW w:w="9503" w:type="dxa"/>
          <w:shd w:val="clear" w:color="auto" w:fill="auto"/>
        </w:tcPr>
        <w:p w14:paraId="418CAAEA" w14:textId="77777777" w:rsidR="00BA5096" w:rsidRPr="00910D86" w:rsidRDefault="00BA5096" w:rsidP="00BA5096">
          <w:pPr>
            <w:jc w:val="both"/>
            <w:rPr>
              <w:rFonts w:ascii="Arial" w:hAnsi="Arial" w:cs="Arial"/>
              <w:sz w:val="20"/>
              <w:szCs w:val="20"/>
            </w:rPr>
          </w:pPr>
          <w:r w:rsidRPr="00910D86">
            <w:rPr>
              <w:rFonts w:ascii="Arial" w:hAnsi="Arial" w:cs="Arial"/>
              <w:sz w:val="20"/>
              <w:szCs w:val="20"/>
            </w:rPr>
            <w:t xml:space="preserve">DC Consult │ Goldkampstraat 41-1 │ 7722 RN  </w:t>
          </w:r>
          <w:r>
            <w:rPr>
              <w:rFonts w:ascii="Arial" w:hAnsi="Arial" w:cs="Arial"/>
              <w:sz w:val="20"/>
              <w:szCs w:val="20"/>
            </w:rPr>
            <w:t>DALFSEN</w:t>
          </w:r>
          <w:r w:rsidRPr="00910D86">
            <w:rPr>
              <w:rFonts w:ascii="Arial" w:hAnsi="Arial" w:cs="Arial"/>
              <w:sz w:val="20"/>
              <w:szCs w:val="20"/>
            </w:rPr>
            <w:t xml:space="preserve"> │ 0529-820211 │ VATno: NL104972543B01</w:t>
          </w:r>
          <w:r w:rsidRPr="00910D86">
            <w:rPr>
              <w:rFonts w:ascii="Arial" w:hAnsi="Arial" w:cs="Arial"/>
              <w:sz w:val="20"/>
              <w:szCs w:val="20"/>
            </w:rPr>
            <w:br/>
            <w:t xml:space="preserve">www.dcconsult.nl │ </w:t>
          </w:r>
          <w:hyperlink r:id="rId1" w:history="1">
            <w:r w:rsidR="00541284" w:rsidRPr="007C6FC7">
              <w:rPr>
                <w:rStyle w:val="Hyperlink"/>
              </w:rPr>
              <w:t>danielle.dejager@lisam.com</w:t>
            </w:r>
          </w:hyperlink>
          <w:r w:rsidR="00541284">
            <w:t xml:space="preserve"> </w:t>
          </w:r>
          <w:r w:rsidRPr="00910D86">
            <w:rPr>
              <w:rFonts w:ascii="Arial" w:hAnsi="Arial" w:cs="Arial"/>
              <w:sz w:val="20"/>
              <w:szCs w:val="20"/>
            </w:rPr>
            <w:t xml:space="preserve"> BIC: RABONL2U │IBAN: NL13 RABO 01218 81 679</w:t>
          </w:r>
        </w:p>
      </w:tc>
      <w:tc>
        <w:tcPr>
          <w:tcW w:w="562" w:type="dxa"/>
          <w:shd w:val="clear" w:color="auto" w:fill="auto"/>
        </w:tcPr>
        <w:p w14:paraId="4C859EC3" w14:textId="77777777" w:rsidR="00BA5096" w:rsidRPr="00910D86" w:rsidRDefault="00BA5096" w:rsidP="00BA5096">
          <w:pPr>
            <w:pStyle w:val="Voettekst"/>
            <w:tabs>
              <w:tab w:val="left" w:pos="585"/>
              <w:tab w:val="right" w:pos="4740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910D86">
            <w:rPr>
              <w:rFonts w:ascii="Arial" w:hAnsi="Arial" w:cs="Arial"/>
              <w:sz w:val="20"/>
              <w:szCs w:val="20"/>
            </w:rPr>
            <w:fldChar w:fldCharType="begin"/>
          </w:r>
          <w:r w:rsidRPr="00910D86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910D86">
            <w:rPr>
              <w:rFonts w:ascii="Arial" w:hAnsi="Arial" w:cs="Arial"/>
              <w:sz w:val="20"/>
              <w:szCs w:val="20"/>
            </w:rPr>
            <w:fldChar w:fldCharType="separate"/>
          </w:r>
          <w:r w:rsidR="00547E93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910D86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5296B4CF" w14:textId="77777777" w:rsidR="00BA5096" w:rsidRDefault="00BA5096" w:rsidP="00BA50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4E612" w14:textId="77777777" w:rsidR="00D93F65" w:rsidRDefault="00D93F65" w:rsidP="00EA1A0F">
      <w:pPr>
        <w:spacing w:after="0" w:line="240" w:lineRule="auto"/>
      </w:pPr>
      <w:r>
        <w:separator/>
      </w:r>
    </w:p>
  </w:footnote>
  <w:footnote w:type="continuationSeparator" w:id="0">
    <w:p w14:paraId="25578892" w14:textId="77777777" w:rsidR="00D93F65" w:rsidRDefault="00D93F65" w:rsidP="00EA1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15E7" w14:textId="77777777" w:rsidR="00BA5096" w:rsidRDefault="00BA5096" w:rsidP="00BA5096">
    <w:pPr>
      <w:pStyle w:val="Koptekst"/>
      <w:jc w:val="right"/>
      <w:rPr>
        <w:b/>
        <w:sz w:val="44"/>
        <w:szCs w:val="44"/>
      </w:rPr>
    </w:pPr>
    <w:r>
      <w:rPr>
        <w:rFonts w:ascii="Century Schoolbook" w:hAnsi="Century Schoolbook" w:cs="Arial"/>
        <w:noProof/>
        <w:lang w:val="en-GB" w:eastAsia="en-GB"/>
      </w:rPr>
      <w:drawing>
        <wp:inline distT="0" distB="0" distL="0" distR="0" wp14:anchorId="49713390" wp14:editId="16D3FC46">
          <wp:extent cx="2019300" cy="732097"/>
          <wp:effectExtent l="0" t="0" r="0" b="0"/>
          <wp:docPr id="27" name="Afbeelding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4245" cy="7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EF305B" w14:textId="77777777" w:rsidR="00EA1A0F" w:rsidRDefault="00EA1A0F" w:rsidP="00EA1A0F">
    <w:pPr>
      <w:pStyle w:val="Koptekst"/>
      <w:rPr>
        <w:b/>
        <w:sz w:val="44"/>
        <w:szCs w:val="44"/>
      </w:rPr>
    </w:pPr>
    <w:r w:rsidRPr="00EA1A0F">
      <w:rPr>
        <w:b/>
        <w:sz w:val="44"/>
        <w:szCs w:val="44"/>
      </w:rPr>
      <w:t>Aanvullende registratie-eisen</w:t>
    </w:r>
    <w:r w:rsidR="004B238B">
      <w:rPr>
        <w:b/>
        <w:sz w:val="44"/>
        <w:szCs w:val="44"/>
      </w:rPr>
      <w:t xml:space="preserve"> (</w:t>
    </w:r>
    <w:r w:rsidR="00C10504">
      <w:rPr>
        <w:b/>
        <w:sz w:val="44"/>
        <w:szCs w:val="44"/>
      </w:rPr>
      <w:t>DEEL</w:t>
    </w:r>
    <w:r w:rsidR="004B238B">
      <w:rPr>
        <w:b/>
        <w:sz w:val="44"/>
        <w:szCs w:val="44"/>
      </w:rPr>
      <w:t xml:space="preserve"> 2)</w:t>
    </w:r>
  </w:p>
  <w:p w14:paraId="231F1390" w14:textId="77777777" w:rsidR="004B238B" w:rsidRPr="004B238B" w:rsidRDefault="004B238B" w:rsidP="00EA1A0F">
    <w:pPr>
      <w:pStyle w:val="Koptekst"/>
      <w:rPr>
        <w:b/>
        <w:sz w:val="28"/>
        <w:szCs w:val="28"/>
      </w:rPr>
    </w:pPr>
    <w:r w:rsidRPr="004B238B">
      <w:rPr>
        <w:b/>
        <w:sz w:val="28"/>
        <w:szCs w:val="28"/>
      </w:rPr>
      <w:t>R</w:t>
    </w:r>
    <w:r w:rsidR="004E5F7C">
      <w:rPr>
        <w:b/>
        <w:sz w:val="28"/>
        <w:szCs w:val="28"/>
      </w:rPr>
      <w:t>eprotoxische stoffen (R-)</w:t>
    </w:r>
    <w:r w:rsidRPr="004B238B">
      <w:rPr>
        <w:b/>
        <w:sz w:val="28"/>
        <w:szCs w:val="28"/>
      </w:rPr>
      <w:t xml:space="preserve"> categorie 1 + 2 stoffen met registratieplicht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25E3F"/>
    <w:multiLevelType w:val="multilevel"/>
    <w:tmpl w:val="C4C40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1D17A3"/>
    <w:multiLevelType w:val="multilevel"/>
    <w:tmpl w:val="6FDEF9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785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62F015A"/>
    <w:multiLevelType w:val="hybridMultilevel"/>
    <w:tmpl w:val="FBB04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46353">
    <w:abstractNumId w:val="1"/>
  </w:num>
  <w:num w:numId="2" w16cid:durableId="1147670240">
    <w:abstractNumId w:val="0"/>
  </w:num>
  <w:num w:numId="3" w16cid:durableId="2119987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 w:cryptProviderType="rsaAES" w:cryptAlgorithmClass="hash" w:cryptAlgorithmType="typeAny" w:cryptAlgorithmSid="14" w:cryptSpinCount="100000" w:hash="WvldE/OVWO5nGHzbEr/kPwq394NLVBO895hFLrMN2hB9LlNxl3ot8bzXDRmy4bHWWUq63Ul/JPfMIqO1w3cajg==" w:salt="3ES/3OGxaMqTSa4oMSc3q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F65"/>
    <w:rsid w:val="000A70F9"/>
    <w:rsid w:val="00121FFA"/>
    <w:rsid w:val="001E569E"/>
    <w:rsid w:val="001E6AF9"/>
    <w:rsid w:val="002135B1"/>
    <w:rsid w:val="002B26E0"/>
    <w:rsid w:val="00301239"/>
    <w:rsid w:val="003013B5"/>
    <w:rsid w:val="00427316"/>
    <w:rsid w:val="004B238B"/>
    <w:rsid w:val="004E5F7C"/>
    <w:rsid w:val="00541284"/>
    <w:rsid w:val="00547E93"/>
    <w:rsid w:val="006963EE"/>
    <w:rsid w:val="00706624"/>
    <w:rsid w:val="00707AC7"/>
    <w:rsid w:val="0073505F"/>
    <w:rsid w:val="007B4394"/>
    <w:rsid w:val="007D6A64"/>
    <w:rsid w:val="00822EBC"/>
    <w:rsid w:val="00826398"/>
    <w:rsid w:val="008B203C"/>
    <w:rsid w:val="009A3498"/>
    <w:rsid w:val="009A5FAE"/>
    <w:rsid w:val="00AF007D"/>
    <w:rsid w:val="00BA5096"/>
    <w:rsid w:val="00BB0742"/>
    <w:rsid w:val="00C00D4E"/>
    <w:rsid w:val="00C10504"/>
    <w:rsid w:val="00C6334E"/>
    <w:rsid w:val="00C76865"/>
    <w:rsid w:val="00D93F65"/>
    <w:rsid w:val="00EA1A0F"/>
    <w:rsid w:val="00EF2095"/>
    <w:rsid w:val="00EF4FA2"/>
    <w:rsid w:val="00F22F65"/>
    <w:rsid w:val="00F276B9"/>
    <w:rsid w:val="00F614F8"/>
    <w:rsid w:val="00F87F4E"/>
    <w:rsid w:val="00FC79F3"/>
    <w:rsid w:val="00FE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81F1B"/>
  <w15:chartTrackingRefBased/>
  <w15:docId w15:val="{CC8378BD-57A2-4B2A-8DAC-356961C9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qFormat/>
    <w:rsid w:val="00EF4FA2"/>
    <w:pPr>
      <w:numPr>
        <w:ilvl w:val="1"/>
        <w:numId w:val="2"/>
      </w:numPr>
      <w:ind w:left="709" w:hanging="709"/>
      <w:outlineLvl w:val="1"/>
    </w:pPr>
    <w:rPr>
      <w:rFonts w:cs="Arial"/>
      <w:b/>
      <w:sz w:val="28"/>
      <w:u w:val="singl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B2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F4FA2"/>
    <w:rPr>
      <w:rFonts w:cs="Arial"/>
      <w:b/>
      <w:sz w:val="28"/>
      <w:u w:val="single"/>
    </w:rPr>
  </w:style>
  <w:style w:type="table" w:styleId="Tabelraster">
    <w:name w:val="Table Grid"/>
    <w:basedOn w:val="Standaardtabel"/>
    <w:rsid w:val="008B2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B2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203C"/>
    <w:rPr>
      <w:rFonts w:ascii="Segoe UI" w:hAnsi="Segoe UI" w:cs="Segoe UI"/>
      <w:sz w:val="18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8B20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jstalinea">
    <w:name w:val="List Paragraph"/>
    <w:basedOn w:val="Standaard"/>
    <w:uiPriority w:val="34"/>
    <w:qFormat/>
    <w:rsid w:val="00EA1A0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EA1A0F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EA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A1A0F"/>
  </w:style>
  <w:style w:type="paragraph" w:styleId="Voettekst">
    <w:name w:val="footer"/>
    <w:basedOn w:val="Standaard"/>
    <w:link w:val="VoettekstChar"/>
    <w:uiPriority w:val="99"/>
    <w:unhideWhenUsed/>
    <w:rsid w:val="00EA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A1A0F"/>
  </w:style>
  <w:style w:type="character" w:styleId="Hyperlink">
    <w:name w:val="Hyperlink"/>
    <w:uiPriority w:val="99"/>
    <w:unhideWhenUsed/>
    <w:rsid w:val="00BA5096"/>
    <w:rPr>
      <w:color w:val="0563C1"/>
      <w:u w:val="single"/>
    </w:rPr>
  </w:style>
  <w:style w:type="paragraph" w:customStyle="1" w:styleId="Default">
    <w:name w:val="Default"/>
    <w:rsid w:val="003013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1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danielle.dejager@lisam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N:\Projecten\Portal%20VGT\VIB\CMR%20stoffen\Registratieformulieren\Formulier_aanvullende_registratie-eisen_R.dot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627A5914C7401DB2B6A1A3C78277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3ED37E-4068-40DF-93D4-B4F56A4F39AD}"/>
      </w:docPartPr>
      <w:docPartBody>
        <w:p w:rsidR="00EA06C3" w:rsidRDefault="00EA06C3">
          <w:pPr>
            <w:pStyle w:val="90627A5914C7401DB2B6A1A3C782778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D32FE70425B46C084A3D9D015936F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65BDFC-8540-4BA3-8713-D60D59A3AD40}"/>
      </w:docPartPr>
      <w:docPartBody>
        <w:p w:rsidR="00EA06C3" w:rsidRDefault="00EA06C3">
          <w:pPr>
            <w:pStyle w:val="5D32FE70425B46C084A3D9D015936F2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14DCDFBCDC0409485E33D21B9680B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028965-F5B1-4F6B-8B6D-33F57A04A349}"/>
      </w:docPartPr>
      <w:docPartBody>
        <w:p w:rsidR="00EA06C3" w:rsidRDefault="00EA06C3">
          <w:pPr>
            <w:pStyle w:val="514DCDFBCDC0409485E33D21B9680B2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643A31598A84E9D9124B74E13BC84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95FDD3-55D0-4B36-9E74-CA9BD122062F}"/>
      </w:docPartPr>
      <w:docPartBody>
        <w:p w:rsidR="00EA06C3" w:rsidRDefault="00EA06C3">
          <w:pPr>
            <w:pStyle w:val="2643A31598A84E9D9124B74E13BC84DA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23F307D923848638FB213443FECB8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6FADEE-4FB2-409B-8504-4C3D6B8A68D8}"/>
      </w:docPartPr>
      <w:docPartBody>
        <w:p w:rsidR="00EA06C3" w:rsidRDefault="00EA06C3">
          <w:pPr>
            <w:pStyle w:val="423F307D923848638FB213443FECB8B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AC81A162D34CACAC8590C8FE90A2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0B1912-917E-4621-9D2D-CE6371E50328}"/>
      </w:docPartPr>
      <w:docPartBody>
        <w:p w:rsidR="00EA06C3" w:rsidRDefault="00EA06C3">
          <w:pPr>
            <w:pStyle w:val="9AAC81A162D34CACAC8590C8FE90A2A3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2D3EFFC4A8D4666B82A59E776D875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932369-BA26-4389-B65E-F78952599905}"/>
      </w:docPartPr>
      <w:docPartBody>
        <w:p w:rsidR="00EA06C3" w:rsidRDefault="00EA06C3">
          <w:pPr>
            <w:pStyle w:val="02D3EFFC4A8D4666B82A59E776D875F5"/>
          </w:pPr>
          <w:r w:rsidRPr="000346CB">
            <w:rPr>
              <w:rStyle w:val="Tekstvantijdelijkeaanduiding"/>
            </w:rPr>
            <w:t xml:space="preserve">Klik hier als u tekst wilt </w:t>
          </w:r>
          <w:r w:rsidRPr="000346CB">
            <w:rPr>
              <w:rStyle w:val="Tekstvantijdelijkeaanduiding"/>
            </w:rPr>
            <w:t>invoeren.</w:t>
          </w:r>
        </w:p>
      </w:docPartBody>
    </w:docPart>
    <w:docPart>
      <w:docPartPr>
        <w:name w:val="0928297265D84AADBEFE05236766C4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27781E-B63B-445B-A418-0484BB1C0BC5}"/>
      </w:docPartPr>
      <w:docPartBody>
        <w:p w:rsidR="00EA06C3" w:rsidRDefault="00EA06C3">
          <w:pPr>
            <w:pStyle w:val="0928297265D84AADBEFE05236766C44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830AEB0A7FB405A849B727B8CE752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220562-323B-4E65-81EF-30639B694E21}"/>
      </w:docPartPr>
      <w:docPartBody>
        <w:p w:rsidR="00EA06C3" w:rsidRDefault="00EA06C3">
          <w:pPr>
            <w:pStyle w:val="D830AEB0A7FB405A849B727B8CE752C9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4246FA0F42A4A30882E1078D2D36D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599C46-A82B-444B-BAE3-9F46A9B12364}"/>
      </w:docPartPr>
      <w:docPartBody>
        <w:p w:rsidR="00EA06C3" w:rsidRDefault="00EA06C3">
          <w:pPr>
            <w:pStyle w:val="B4246FA0F42A4A30882E1078D2D36D9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A5679984E5A4A09A06B8798EB638D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0C633A-96F6-4CB9-A12B-444D4F9560F2}"/>
      </w:docPartPr>
      <w:docPartBody>
        <w:p w:rsidR="00EA06C3" w:rsidRDefault="00EA06C3">
          <w:pPr>
            <w:pStyle w:val="7A5679984E5A4A09A06B8798EB638D66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77C73FA967E409A97BBB2E5CD69C8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04D60A-56FB-4F7E-83C7-4323E909762A}"/>
      </w:docPartPr>
      <w:docPartBody>
        <w:p w:rsidR="00EA06C3" w:rsidRDefault="00EA06C3">
          <w:pPr>
            <w:pStyle w:val="D77C73FA967E409A97BBB2E5CD69C8BC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6CFAB8873A34A048289686C6BB20C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7B002F-6ABB-4BFC-B5C5-31E06576A6DE}"/>
      </w:docPartPr>
      <w:docPartBody>
        <w:p w:rsidR="00EA06C3" w:rsidRDefault="00EA06C3">
          <w:pPr>
            <w:pStyle w:val="06CFAB8873A34A048289686C6BB20CD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CF7DC1122A4403AFF65939EB78B0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A7D051-E699-48FD-AA5E-B24538145E9D}"/>
      </w:docPartPr>
      <w:docPartBody>
        <w:p w:rsidR="00EA06C3" w:rsidRDefault="00EA06C3">
          <w:pPr>
            <w:pStyle w:val="9ACF7DC1122A4403AFF65939EB78B014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6372C69893C4EAEA2BABA749E4372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3A7AB3-FAE7-4619-8DF1-7EBDE7B6DB34}"/>
      </w:docPartPr>
      <w:docPartBody>
        <w:p w:rsidR="00EA06C3" w:rsidRDefault="00EA06C3">
          <w:pPr>
            <w:pStyle w:val="D6372C69893C4EAEA2BABA749E4372F6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E60A7B712A74508A29E755AB5AE3A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42BAD0-D394-4DF6-B4BC-C79FB5FD9ECC}"/>
      </w:docPartPr>
      <w:docPartBody>
        <w:p w:rsidR="00EA06C3" w:rsidRDefault="00EA06C3">
          <w:pPr>
            <w:pStyle w:val="DE60A7B712A74508A29E755AB5AE3A6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0C55D7A3F724487BA25819EF3CCAC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4AF36-C38D-4D18-9BDC-C44D34A8FA0B}"/>
      </w:docPartPr>
      <w:docPartBody>
        <w:p w:rsidR="00EA06C3" w:rsidRDefault="00EA06C3">
          <w:pPr>
            <w:pStyle w:val="90C55D7A3F724487BA25819EF3CCAC21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7BE709420CC4F068DF3105A2C7539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57FFA7-4CFD-4187-8151-B68A728BAAE9}"/>
      </w:docPartPr>
      <w:docPartBody>
        <w:p w:rsidR="00EA06C3" w:rsidRDefault="00EA06C3">
          <w:pPr>
            <w:pStyle w:val="B7BE709420CC4F068DF3105A2C75390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86E2127EE9447B2B7E33D649A655A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CB5A28-9D49-4CB5-9005-33E99DC8C05B}"/>
      </w:docPartPr>
      <w:docPartBody>
        <w:p w:rsidR="00EA06C3" w:rsidRDefault="00EA06C3">
          <w:pPr>
            <w:pStyle w:val="986E2127EE9447B2B7E33D649A655A1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D6EF392C6BF4F3BA6784F08246B51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ACCAA1-EB5E-4F29-90BE-0F10AF63123C}"/>
      </w:docPartPr>
      <w:docPartBody>
        <w:p w:rsidR="00EA06C3" w:rsidRDefault="00EA06C3">
          <w:pPr>
            <w:pStyle w:val="2D6EF392C6BF4F3BA6784F08246B514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0554A88A7E94E61A3B40346986318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D039B7-BC47-41E5-8946-A743D26A0ADB}"/>
      </w:docPartPr>
      <w:docPartBody>
        <w:p w:rsidR="00EA06C3" w:rsidRDefault="00EA06C3">
          <w:pPr>
            <w:pStyle w:val="60554A88A7E94E61A3B40346986318E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7D3DC34F54D497B86A9B288B14EF1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189794-511D-4885-B8F1-54A6E017822F}"/>
      </w:docPartPr>
      <w:docPartBody>
        <w:p w:rsidR="00EA06C3" w:rsidRDefault="00EA06C3">
          <w:pPr>
            <w:pStyle w:val="07D3DC34F54D497B86A9B288B14EF1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0115D4A36424D948B77D2767C2F85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0244A7-5649-45AC-A323-E108A28E0022}"/>
      </w:docPartPr>
      <w:docPartBody>
        <w:p w:rsidR="00EA06C3" w:rsidRDefault="00EA06C3">
          <w:pPr>
            <w:pStyle w:val="50115D4A36424D948B77D2767C2F85EB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853961317314A3B93FBB8F540AC28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CD2214-B980-4068-91E0-7EFA003072CA}"/>
      </w:docPartPr>
      <w:docPartBody>
        <w:p w:rsidR="00EA06C3" w:rsidRDefault="00EA06C3">
          <w:pPr>
            <w:pStyle w:val="0853961317314A3B93FBB8F540AC28D9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97E1AB3B46A477387CC0184EA77C0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E8219A-226C-45B8-89B7-0A412F7ECC88}"/>
      </w:docPartPr>
      <w:docPartBody>
        <w:p w:rsidR="00EA06C3" w:rsidRDefault="00EA06C3">
          <w:pPr>
            <w:pStyle w:val="597E1AB3B46A477387CC0184EA77C0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213D87C655D41898273B588082D9B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6DF3B8-27D2-47BF-B12D-50D05F9C0A08}"/>
      </w:docPartPr>
      <w:docPartBody>
        <w:p w:rsidR="00EA06C3" w:rsidRDefault="00EA06C3">
          <w:pPr>
            <w:pStyle w:val="F213D87C655D41898273B588082D9B4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01DCD2DAFF043578B040AA0E1BB63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3BB9D1-A272-46CC-809E-71BDC2F32C3C}"/>
      </w:docPartPr>
      <w:docPartBody>
        <w:p w:rsidR="00EA06C3" w:rsidRDefault="00EA06C3">
          <w:pPr>
            <w:pStyle w:val="D01DCD2DAFF043578B040AA0E1BB63F3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1CF07F9357B44938C90EC3B138650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A47A8D-19C7-48B5-B441-4127CE9A11BE}"/>
      </w:docPartPr>
      <w:docPartBody>
        <w:p w:rsidR="00EA06C3" w:rsidRDefault="00EA06C3">
          <w:pPr>
            <w:pStyle w:val="B1CF07F9357B44938C90EC3B138650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EBD7A9B999B42AF807EA32FAB92CF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2744A3-904F-45C2-8A1E-DC3F5BD7DE64}"/>
      </w:docPartPr>
      <w:docPartBody>
        <w:p w:rsidR="00EA06C3" w:rsidRDefault="00EA06C3">
          <w:pPr>
            <w:pStyle w:val="8EBD7A9B999B42AF807EA32FAB92CF1F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F48FC5B258A4E18ADB6BB433F7324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0E3556-1C37-4DD9-922D-202985D98680}"/>
      </w:docPartPr>
      <w:docPartBody>
        <w:p w:rsidR="00EA06C3" w:rsidRDefault="00EA06C3">
          <w:pPr>
            <w:pStyle w:val="5F48FC5B258A4E18ADB6BB433F7324F8"/>
          </w:pPr>
          <w:r w:rsidRPr="000346CB">
            <w:rPr>
              <w:rStyle w:val="Tekstvantijdelijkeaanduiding"/>
            </w:rPr>
            <w:t xml:space="preserve">Klik hier als u </w:t>
          </w:r>
          <w:r w:rsidRPr="000346CB">
            <w:rPr>
              <w:rStyle w:val="Tekstvantijdelijkeaanduiding"/>
            </w:rPr>
            <w:t>tekst wilt invoeren.</w:t>
          </w:r>
        </w:p>
      </w:docPartBody>
    </w:docPart>
    <w:docPart>
      <w:docPartPr>
        <w:name w:val="7DA641525FA24A259DF5099492DB4F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39F494-FCDF-4A58-8D39-83555CADA6B9}"/>
      </w:docPartPr>
      <w:docPartBody>
        <w:p w:rsidR="00EA06C3" w:rsidRDefault="00EA06C3">
          <w:pPr>
            <w:pStyle w:val="7DA641525FA24A259DF5099492DB4F0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322D86E30C47839A2A7D9360581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0644E4-9676-4ACD-8702-6DF5BD989256}"/>
      </w:docPartPr>
      <w:docPartBody>
        <w:p w:rsidR="00EA06C3" w:rsidRDefault="00EA06C3">
          <w:pPr>
            <w:pStyle w:val="2A322D86E30C47839A2A7D93605811B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9B722CD8EA2420BA7EB1A159DEE56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D473F-9119-4782-9387-3D1AAFE30C19}"/>
      </w:docPartPr>
      <w:docPartBody>
        <w:p w:rsidR="00EA06C3" w:rsidRDefault="00EA06C3">
          <w:pPr>
            <w:pStyle w:val="39B722CD8EA2420BA7EB1A159DEE5691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3C7C02CD765403689EB0D372E67D8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409C7D-CBDA-4B4F-9D8A-2D3D356FB744}"/>
      </w:docPartPr>
      <w:docPartBody>
        <w:p w:rsidR="00EA06C3" w:rsidRDefault="00EA06C3">
          <w:pPr>
            <w:pStyle w:val="53C7C02CD765403689EB0D372E67D80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5AF9AEEA43D429898AFD92AB9A390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53004F-81C7-4469-A83C-8AA3CB372056}"/>
      </w:docPartPr>
      <w:docPartBody>
        <w:p w:rsidR="00EA06C3" w:rsidRDefault="00EA06C3">
          <w:pPr>
            <w:pStyle w:val="65AF9AEEA43D429898AFD92AB9A3900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123A4E49C164212868849E01DD8A6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131A1F-AB43-4949-85E9-DF6655EEED48}"/>
      </w:docPartPr>
      <w:docPartBody>
        <w:p w:rsidR="00EA06C3" w:rsidRDefault="00EA06C3">
          <w:pPr>
            <w:pStyle w:val="5123A4E49C164212868849E01DD8A68A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F962F09435148558FAE62FD0B1702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F3A0F0-381B-4279-84C2-DB18591C15FA}"/>
      </w:docPartPr>
      <w:docPartBody>
        <w:p w:rsidR="00EA06C3" w:rsidRDefault="00EA06C3">
          <w:pPr>
            <w:pStyle w:val="CF962F09435148558FAE62FD0B1702B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8326D2A7EA749278E98FC1EF3F6D4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E01E99-67E0-48A6-9B79-0AB625773202}"/>
      </w:docPartPr>
      <w:docPartBody>
        <w:p w:rsidR="00EA06C3" w:rsidRDefault="00EA06C3">
          <w:pPr>
            <w:pStyle w:val="C8326D2A7EA749278E98FC1EF3F6D4EC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5B0E403705646199F394DB1CABE90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C1A6C2-B911-40B9-8D18-593A38CB0CF4}"/>
      </w:docPartPr>
      <w:docPartBody>
        <w:p w:rsidR="00EA06C3" w:rsidRDefault="00EA06C3">
          <w:pPr>
            <w:pStyle w:val="75B0E403705646199F394DB1CABE90F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F566543A80A4630AE993460243E31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357B96-04DF-40DF-8173-366D967E89F3}"/>
      </w:docPartPr>
      <w:docPartBody>
        <w:p w:rsidR="00EA06C3" w:rsidRDefault="00EA06C3">
          <w:pPr>
            <w:pStyle w:val="3F566543A80A4630AE993460243E31D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5FDF5742E2B4BF2A9CF47DEA4A6AB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F7CBE8-305A-4628-A59E-4728A5B737B0}"/>
      </w:docPartPr>
      <w:docPartBody>
        <w:p w:rsidR="00EA06C3" w:rsidRDefault="00EA06C3">
          <w:pPr>
            <w:pStyle w:val="15FDF5742E2B4BF2A9CF47DEA4A6ABB4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90A27333A034B2BBFE1E937586164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645386-59C0-4CAC-8E97-B23DC18BA032}"/>
      </w:docPartPr>
      <w:docPartBody>
        <w:p w:rsidR="00EA06C3" w:rsidRDefault="00EA06C3">
          <w:pPr>
            <w:pStyle w:val="590A27333A034B2BBFE1E9375861648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9DFA59CE8C24C4687651568AB574A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412E0D-A7F0-4A86-801F-C97A9AC2DF7E}"/>
      </w:docPartPr>
      <w:docPartBody>
        <w:p w:rsidR="00EA06C3" w:rsidRDefault="00EA06C3">
          <w:pPr>
            <w:pStyle w:val="B9DFA59CE8C24C4687651568AB574A5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535003E6223481EAF59382EBF804F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B8C9FC-5779-4F23-8C20-00992B015BEA}"/>
      </w:docPartPr>
      <w:docPartBody>
        <w:p w:rsidR="00EA06C3" w:rsidRDefault="00EA06C3">
          <w:pPr>
            <w:pStyle w:val="1535003E6223481EAF59382EBF804F3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1A16269F19642E286A74DCDF1A02B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536F5F-F690-4CA9-A67A-B02A38DD648E}"/>
      </w:docPartPr>
      <w:docPartBody>
        <w:p w:rsidR="00EA06C3" w:rsidRDefault="00EA06C3">
          <w:pPr>
            <w:pStyle w:val="01A16269F19642E286A74DCDF1A02B9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7B3A3D336714D12A26C12529108C6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A00337-7059-4518-A87D-DF4E098DEA5B}"/>
      </w:docPartPr>
      <w:docPartBody>
        <w:p w:rsidR="00EA06C3" w:rsidRDefault="00EA06C3">
          <w:pPr>
            <w:pStyle w:val="47B3A3D336714D12A26C12529108C6D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FB55A0DD56E49A292900136A24950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A5C79A-37C1-4645-BC7D-CB817D784623}"/>
      </w:docPartPr>
      <w:docPartBody>
        <w:p w:rsidR="00EA06C3" w:rsidRDefault="00EA06C3">
          <w:pPr>
            <w:pStyle w:val="CFB55A0DD56E49A292900136A249506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4EC68B982C6468D8B62D2BE226933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FA4588-A653-4DEC-800A-47F9CE69A1EE}"/>
      </w:docPartPr>
      <w:docPartBody>
        <w:p w:rsidR="00EA06C3" w:rsidRDefault="00EA06C3">
          <w:pPr>
            <w:pStyle w:val="A4EC68B982C6468D8B62D2BE2269337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FFD6B749B32486D97D22A1AAC943F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09EFC8-9A1C-450A-A0FB-CFD1BE60D231}"/>
      </w:docPartPr>
      <w:docPartBody>
        <w:p w:rsidR="00EA06C3" w:rsidRDefault="00EA06C3">
          <w:pPr>
            <w:pStyle w:val="5FFD6B749B32486D97D22A1AAC943F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C3"/>
    <w:rsid w:val="00121FFA"/>
    <w:rsid w:val="00EA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90627A5914C7401DB2B6A1A3C782778E">
    <w:name w:val="90627A5914C7401DB2B6A1A3C782778E"/>
  </w:style>
  <w:style w:type="paragraph" w:customStyle="1" w:styleId="5D32FE70425B46C084A3D9D015936F28">
    <w:name w:val="5D32FE70425B46C084A3D9D015936F28"/>
  </w:style>
  <w:style w:type="paragraph" w:customStyle="1" w:styleId="514DCDFBCDC0409485E33D21B9680B20">
    <w:name w:val="514DCDFBCDC0409485E33D21B9680B20"/>
  </w:style>
  <w:style w:type="paragraph" w:customStyle="1" w:styleId="2643A31598A84E9D9124B74E13BC84DA">
    <w:name w:val="2643A31598A84E9D9124B74E13BC84DA"/>
  </w:style>
  <w:style w:type="paragraph" w:customStyle="1" w:styleId="423F307D923848638FB213443FECB8B0">
    <w:name w:val="423F307D923848638FB213443FECB8B0"/>
  </w:style>
  <w:style w:type="paragraph" w:customStyle="1" w:styleId="9AAC81A162D34CACAC8590C8FE90A2A3">
    <w:name w:val="9AAC81A162D34CACAC8590C8FE90A2A3"/>
  </w:style>
  <w:style w:type="paragraph" w:customStyle="1" w:styleId="02D3EFFC4A8D4666B82A59E776D875F5">
    <w:name w:val="02D3EFFC4A8D4666B82A59E776D875F5"/>
  </w:style>
  <w:style w:type="paragraph" w:customStyle="1" w:styleId="0928297265D84AADBEFE05236766C44D">
    <w:name w:val="0928297265D84AADBEFE05236766C44D"/>
  </w:style>
  <w:style w:type="paragraph" w:customStyle="1" w:styleId="D830AEB0A7FB405A849B727B8CE752C9">
    <w:name w:val="D830AEB0A7FB405A849B727B8CE752C9"/>
  </w:style>
  <w:style w:type="paragraph" w:customStyle="1" w:styleId="B4246FA0F42A4A30882E1078D2D36D95">
    <w:name w:val="B4246FA0F42A4A30882E1078D2D36D95"/>
  </w:style>
  <w:style w:type="paragraph" w:customStyle="1" w:styleId="7A5679984E5A4A09A06B8798EB638D66">
    <w:name w:val="7A5679984E5A4A09A06B8798EB638D66"/>
  </w:style>
  <w:style w:type="paragraph" w:customStyle="1" w:styleId="D77C73FA967E409A97BBB2E5CD69C8BC">
    <w:name w:val="D77C73FA967E409A97BBB2E5CD69C8BC"/>
  </w:style>
  <w:style w:type="paragraph" w:customStyle="1" w:styleId="06CFAB8873A34A048289686C6BB20CDD">
    <w:name w:val="06CFAB8873A34A048289686C6BB20CDD"/>
  </w:style>
  <w:style w:type="paragraph" w:customStyle="1" w:styleId="9ACF7DC1122A4403AFF65939EB78B014">
    <w:name w:val="9ACF7DC1122A4403AFF65939EB78B014"/>
  </w:style>
  <w:style w:type="paragraph" w:customStyle="1" w:styleId="D6372C69893C4EAEA2BABA749E4372F6">
    <w:name w:val="D6372C69893C4EAEA2BABA749E4372F6"/>
  </w:style>
  <w:style w:type="paragraph" w:customStyle="1" w:styleId="DE60A7B712A74508A29E755AB5AE3A6A">
    <w:name w:val="DE60A7B712A74508A29E755AB5AE3A6A"/>
  </w:style>
  <w:style w:type="paragraph" w:customStyle="1" w:styleId="90C55D7A3F724487BA25819EF3CCAC21">
    <w:name w:val="90C55D7A3F724487BA25819EF3CCAC21"/>
  </w:style>
  <w:style w:type="paragraph" w:customStyle="1" w:styleId="B7BE709420CC4F068DF3105A2C753908">
    <w:name w:val="B7BE709420CC4F068DF3105A2C753908"/>
  </w:style>
  <w:style w:type="paragraph" w:customStyle="1" w:styleId="986E2127EE9447B2B7E33D649A655A1E">
    <w:name w:val="986E2127EE9447B2B7E33D649A655A1E"/>
  </w:style>
  <w:style w:type="paragraph" w:customStyle="1" w:styleId="2D6EF392C6BF4F3BA6784F08246B5142">
    <w:name w:val="2D6EF392C6BF4F3BA6784F08246B5142"/>
  </w:style>
  <w:style w:type="paragraph" w:customStyle="1" w:styleId="60554A88A7E94E61A3B40346986318E5">
    <w:name w:val="60554A88A7E94E61A3B40346986318E5"/>
  </w:style>
  <w:style w:type="paragraph" w:customStyle="1" w:styleId="07D3DC34F54D497B86A9B288B14EF1C2">
    <w:name w:val="07D3DC34F54D497B86A9B288B14EF1C2"/>
  </w:style>
  <w:style w:type="paragraph" w:customStyle="1" w:styleId="50115D4A36424D948B77D2767C2F85EB">
    <w:name w:val="50115D4A36424D948B77D2767C2F85EB"/>
  </w:style>
  <w:style w:type="paragraph" w:customStyle="1" w:styleId="0853961317314A3B93FBB8F540AC28D9">
    <w:name w:val="0853961317314A3B93FBB8F540AC28D9"/>
  </w:style>
  <w:style w:type="paragraph" w:customStyle="1" w:styleId="597E1AB3B46A477387CC0184EA77C096">
    <w:name w:val="597E1AB3B46A477387CC0184EA77C096"/>
  </w:style>
  <w:style w:type="paragraph" w:customStyle="1" w:styleId="F213D87C655D41898273B588082D9B45">
    <w:name w:val="F213D87C655D41898273B588082D9B45"/>
  </w:style>
  <w:style w:type="paragraph" w:customStyle="1" w:styleId="D01DCD2DAFF043578B040AA0E1BB63F3">
    <w:name w:val="D01DCD2DAFF043578B040AA0E1BB63F3"/>
  </w:style>
  <w:style w:type="paragraph" w:customStyle="1" w:styleId="B1CF07F9357B44938C90EC3B1386504B">
    <w:name w:val="B1CF07F9357B44938C90EC3B1386504B"/>
  </w:style>
  <w:style w:type="paragraph" w:customStyle="1" w:styleId="8EBD7A9B999B42AF807EA32FAB92CF1F">
    <w:name w:val="8EBD7A9B999B42AF807EA32FAB92CF1F"/>
  </w:style>
  <w:style w:type="paragraph" w:customStyle="1" w:styleId="5F48FC5B258A4E18ADB6BB433F7324F8">
    <w:name w:val="5F48FC5B258A4E18ADB6BB433F7324F8"/>
  </w:style>
  <w:style w:type="paragraph" w:customStyle="1" w:styleId="7DA641525FA24A259DF5099492DB4F03">
    <w:name w:val="7DA641525FA24A259DF5099492DB4F03"/>
  </w:style>
  <w:style w:type="paragraph" w:customStyle="1" w:styleId="2A322D86E30C47839A2A7D93605811B0">
    <w:name w:val="2A322D86E30C47839A2A7D93605811B0"/>
  </w:style>
  <w:style w:type="paragraph" w:customStyle="1" w:styleId="39B722CD8EA2420BA7EB1A159DEE5691">
    <w:name w:val="39B722CD8EA2420BA7EB1A159DEE5691"/>
  </w:style>
  <w:style w:type="paragraph" w:customStyle="1" w:styleId="53C7C02CD765403689EB0D372E67D809">
    <w:name w:val="53C7C02CD765403689EB0D372E67D809"/>
  </w:style>
  <w:style w:type="paragraph" w:customStyle="1" w:styleId="65AF9AEEA43D429898AFD92AB9A3900E">
    <w:name w:val="65AF9AEEA43D429898AFD92AB9A3900E"/>
  </w:style>
  <w:style w:type="paragraph" w:customStyle="1" w:styleId="5123A4E49C164212868849E01DD8A68A">
    <w:name w:val="5123A4E49C164212868849E01DD8A68A"/>
  </w:style>
  <w:style w:type="paragraph" w:customStyle="1" w:styleId="CF962F09435148558FAE62FD0B1702B9">
    <w:name w:val="CF962F09435148558FAE62FD0B1702B9"/>
  </w:style>
  <w:style w:type="paragraph" w:customStyle="1" w:styleId="C8326D2A7EA749278E98FC1EF3F6D4EC">
    <w:name w:val="C8326D2A7EA749278E98FC1EF3F6D4EC"/>
  </w:style>
  <w:style w:type="paragraph" w:customStyle="1" w:styleId="75B0E403705646199F394DB1CABE90FE">
    <w:name w:val="75B0E403705646199F394DB1CABE90FE"/>
  </w:style>
  <w:style w:type="paragraph" w:customStyle="1" w:styleId="3F566543A80A4630AE993460243E31D3">
    <w:name w:val="3F566543A80A4630AE993460243E31D3"/>
  </w:style>
  <w:style w:type="paragraph" w:customStyle="1" w:styleId="15FDF5742E2B4BF2A9CF47DEA4A6ABB4">
    <w:name w:val="15FDF5742E2B4BF2A9CF47DEA4A6ABB4"/>
  </w:style>
  <w:style w:type="paragraph" w:customStyle="1" w:styleId="590A27333A034B2BBFE1E93758616485">
    <w:name w:val="590A27333A034B2BBFE1E93758616485"/>
  </w:style>
  <w:style w:type="paragraph" w:customStyle="1" w:styleId="B9DFA59CE8C24C4687651568AB574A5F">
    <w:name w:val="B9DFA59CE8C24C4687651568AB574A5F"/>
  </w:style>
  <w:style w:type="paragraph" w:customStyle="1" w:styleId="1535003E6223481EAF59382EBF804F32">
    <w:name w:val="1535003E6223481EAF59382EBF804F32"/>
  </w:style>
  <w:style w:type="paragraph" w:customStyle="1" w:styleId="01A16269F19642E286A74DCDF1A02B92">
    <w:name w:val="01A16269F19642E286A74DCDF1A02B92"/>
  </w:style>
  <w:style w:type="paragraph" w:customStyle="1" w:styleId="47B3A3D336714D12A26C12529108C6DE">
    <w:name w:val="47B3A3D336714D12A26C12529108C6DE"/>
  </w:style>
  <w:style w:type="paragraph" w:customStyle="1" w:styleId="CFB55A0DD56E49A292900136A249506D">
    <w:name w:val="CFB55A0DD56E49A292900136A249506D"/>
  </w:style>
  <w:style w:type="paragraph" w:customStyle="1" w:styleId="A4EC68B982C6468D8B62D2BE22693378">
    <w:name w:val="A4EC68B982C6468D8B62D2BE22693378"/>
  </w:style>
  <w:style w:type="paragraph" w:customStyle="1" w:styleId="5FFD6B749B32486D97D22A1AAC943FAD">
    <w:name w:val="5FFD6B749B32486D97D22A1AAC943F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Formulier_aanvullende_registratie-eisen_R.dotx</Template>
  <TotalTime>0</TotalTime>
  <Pages>2</Pages>
  <Words>581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VGT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van Dam</dc:creator>
  <cp:keywords/>
  <dc:description/>
  <cp:lastModifiedBy>Sandra van Dam</cp:lastModifiedBy>
  <cp:revision>1</cp:revision>
  <cp:lastPrinted>2019-03-08T07:17:00Z</cp:lastPrinted>
  <dcterms:created xsi:type="dcterms:W3CDTF">2025-03-14T08:52:00Z</dcterms:created>
  <dcterms:modified xsi:type="dcterms:W3CDTF">2025-03-14T08:52:00Z</dcterms:modified>
</cp:coreProperties>
</file>